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1E2FD" w14:textId="77777777" w:rsidR="001E6D6F" w:rsidRPr="000E660C" w:rsidRDefault="001E6D6F" w:rsidP="00C577C9">
      <w:pPr>
        <w:jc w:val="center"/>
        <w:rPr>
          <w:noProof/>
          <w:sz w:val="12"/>
        </w:rPr>
      </w:pPr>
    </w:p>
    <w:p w14:paraId="57FDEE28" w14:textId="77777777" w:rsidR="003449FD" w:rsidRPr="003449FD" w:rsidRDefault="003449FD" w:rsidP="003449FD">
      <w:pPr>
        <w:shd w:val="clear" w:color="auto" w:fill="C2D69B" w:themeFill="accent3" w:themeFillTint="99"/>
        <w:jc w:val="center"/>
        <w:rPr>
          <w:rFonts w:ascii="Arial" w:hAnsi="Arial" w:cs="Arial"/>
          <w:sz w:val="14"/>
          <w:szCs w:val="20"/>
        </w:rPr>
      </w:pPr>
      <w:r w:rsidRPr="003449FD">
        <w:rPr>
          <w:rFonts w:ascii="Arial" w:hAnsi="Arial" w:cs="Arial"/>
          <w:b/>
          <w:szCs w:val="20"/>
        </w:rPr>
        <w:t>Plano Anual de Atividades 2022/2023</w:t>
      </w:r>
    </w:p>
    <w:p w14:paraId="43A66419" w14:textId="77777777" w:rsidR="00003BF7" w:rsidRPr="00003BF7" w:rsidRDefault="004C0FAA" w:rsidP="00A04A59">
      <w:pPr>
        <w:shd w:val="clear" w:color="auto" w:fill="C2D69B" w:themeFill="accent3" w:themeFillTint="99"/>
        <w:jc w:val="center"/>
        <w:rPr>
          <w:rFonts w:ascii="Arial" w:hAnsi="Arial" w:cs="Arial"/>
          <w:b/>
          <w:sz w:val="28"/>
          <w:szCs w:val="22"/>
        </w:rPr>
      </w:pPr>
      <w:r w:rsidRPr="00003BF7">
        <w:rPr>
          <w:rFonts w:ascii="Arial" w:hAnsi="Arial" w:cs="Arial"/>
          <w:b/>
          <w:szCs w:val="20"/>
        </w:rPr>
        <w:t>Relatório de A</w:t>
      </w:r>
      <w:r w:rsidR="00F42EA4" w:rsidRPr="00003BF7">
        <w:rPr>
          <w:rFonts w:ascii="Arial" w:hAnsi="Arial" w:cs="Arial"/>
          <w:b/>
          <w:szCs w:val="20"/>
        </w:rPr>
        <w:t>tividade</w:t>
      </w:r>
      <w:r w:rsidR="00003BF7" w:rsidRPr="00003BF7">
        <w:rPr>
          <w:rFonts w:ascii="Arial" w:hAnsi="Arial" w:cs="Arial"/>
          <w:b/>
          <w:sz w:val="28"/>
          <w:szCs w:val="22"/>
        </w:rPr>
        <w:t xml:space="preserve"> </w:t>
      </w:r>
    </w:p>
    <w:p w14:paraId="615AFEAD" w14:textId="77777777" w:rsidR="00E72067" w:rsidRPr="001C01AD" w:rsidRDefault="00E72067" w:rsidP="002B1DE0">
      <w:pPr>
        <w:rPr>
          <w:rFonts w:ascii="Trebuchet MS" w:hAnsi="Trebuchet MS"/>
          <w:sz w:val="20"/>
          <w:szCs w:val="20"/>
        </w:rPr>
      </w:pPr>
    </w:p>
    <w:tbl>
      <w:tblPr>
        <w:tblW w:w="0" w:type="auto"/>
        <w:tblInd w:w="108" w:type="dxa"/>
        <w:tblBorders>
          <w:top w:val="single" w:sz="2" w:space="0" w:color="C0C0C0"/>
          <w:left w:val="single" w:sz="2" w:space="0" w:color="C0C0C0"/>
          <w:bottom w:val="single" w:sz="2" w:space="0" w:color="C0C0C0"/>
          <w:right w:val="single" w:sz="2" w:space="0" w:color="C0C0C0"/>
          <w:insideH w:val="single" w:sz="2" w:space="0" w:color="C0C0C0"/>
          <w:insideV w:val="single" w:sz="2" w:space="0" w:color="C0C0C0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6001"/>
        <w:gridCol w:w="3447"/>
      </w:tblGrid>
      <w:tr w:rsidR="001C01AD" w:rsidRPr="00806D1E" w14:paraId="5E66D642" w14:textId="77777777" w:rsidTr="00C938C4">
        <w:tc>
          <w:tcPr>
            <w:tcW w:w="9594" w:type="dxa"/>
            <w:gridSpan w:val="2"/>
            <w:shd w:val="clear" w:color="auto" w:fill="FFFFFF" w:themeFill="background1"/>
          </w:tcPr>
          <w:p w14:paraId="7AE92CC1" w14:textId="74CE0CC1" w:rsidR="001C01AD" w:rsidRPr="00806D1E" w:rsidRDefault="004C0FAA" w:rsidP="007A72DB">
            <w:pPr>
              <w:tabs>
                <w:tab w:val="left" w:pos="1605"/>
              </w:tabs>
              <w:spacing w:before="120" w:after="120"/>
              <w:ind w:left="720" w:hanging="720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Proje</w:t>
            </w:r>
            <w:r w:rsidR="00AC3496">
              <w:rPr>
                <w:rFonts w:ascii="Trebuchet MS" w:hAnsi="Trebuchet MS" w:cs="Arial"/>
                <w:sz w:val="20"/>
                <w:szCs w:val="20"/>
              </w:rPr>
              <w:t>to</w:t>
            </w:r>
            <w:r w:rsidR="00105B0E">
              <w:rPr>
                <w:rFonts w:ascii="Trebuchet MS" w:hAnsi="Trebuchet MS" w:cs="Arial"/>
                <w:sz w:val="20"/>
                <w:szCs w:val="20"/>
              </w:rPr>
              <w:t>/</w:t>
            </w:r>
            <w:r>
              <w:rPr>
                <w:rFonts w:ascii="Trebuchet MS" w:hAnsi="Trebuchet MS" w:cs="Arial"/>
                <w:sz w:val="20"/>
                <w:szCs w:val="20"/>
              </w:rPr>
              <w:t>A</w:t>
            </w:r>
            <w:r w:rsidR="001C01AD" w:rsidRPr="00806D1E">
              <w:rPr>
                <w:rFonts w:ascii="Trebuchet MS" w:hAnsi="Trebuchet MS" w:cs="Arial"/>
                <w:sz w:val="20"/>
                <w:szCs w:val="20"/>
              </w:rPr>
              <w:t>tividade</w:t>
            </w:r>
            <w:r w:rsidR="00187A05">
              <w:rPr>
                <w:rFonts w:ascii="Trebuchet MS" w:hAnsi="Trebuchet MS" w:cs="Arial"/>
                <w:sz w:val="20"/>
                <w:szCs w:val="20"/>
              </w:rPr>
              <w:t xml:space="preserve"> (</w:t>
            </w:r>
            <w:r w:rsidR="00187A05" w:rsidRPr="008143AA">
              <w:rPr>
                <w:rFonts w:ascii="Trebuchet MS" w:hAnsi="Trebuchet MS" w:cs="Arial"/>
                <w:i/>
                <w:sz w:val="20"/>
                <w:szCs w:val="20"/>
              </w:rPr>
              <w:t xml:space="preserve">Indicar o nome </w:t>
            </w:r>
            <w:r w:rsidR="005C548B" w:rsidRPr="008143AA">
              <w:rPr>
                <w:rFonts w:ascii="Trebuchet MS" w:hAnsi="Trebuchet MS" w:cs="Arial"/>
                <w:i/>
                <w:sz w:val="20"/>
                <w:szCs w:val="20"/>
              </w:rPr>
              <w:t>que consta no PAA</w:t>
            </w:r>
            <w:r w:rsidR="00187A05">
              <w:rPr>
                <w:rFonts w:ascii="Trebuchet MS" w:hAnsi="Trebuchet MS" w:cs="Arial"/>
                <w:sz w:val="20"/>
                <w:szCs w:val="20"/>
              </w:rPr>
              <w:t>)</w:t>
            </w:r>
            <w:r w:rsidR="001C01AD" w:rsidRPr="00806D1E">
              <w:rPr>
                <w:rFonts w:ascii="Trebuchet MS" w:hAnsi="Trebuchet MS" w:cs="Arial"/>
                <w:sz w:val="20"/>
                <w:szCs w:val="20"/>
              </w:rPr>
              <w:t xml:space="preserve">: </w:t>
            </w:r>
            <w:r w:rsidR="00350439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94BF0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="00350439">
              <w:rPr>
                <w:rFonts w:ascii="Trebuchet MS" w:hAnsi="Trebuchet MS" w:cs="Arial"/>
                <w:sz w:val="20"/>
                <w:szCs w:val="20"/>
              </w:rPr>
            </w:r>
            <w:r w:rsidR="00350439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B51283" w:rsidRPr="00B51283">
              <w:rPr>
                <w:rFonts w:ascii="Trebuchet MS" w:hAnsi="Trebuchet MS" w:cs="Arial"/>
                <w:sz w:val="20"/>
                <w:szCs w:val="20"/>
              </w:rPr>
              <w:t>Projeto a Ciência e os Incêndios.</w:t>
            </w:r>
            <w:r w:rsidR="00350439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1C01AD" w:rsidRPr="00806D1E" w14:paraId="074FD191" w14:textId="77777777" w:rsidTr="00C938C4">
        <w:tc>
          <w:tcPr>
            <w:tcW w:w="9594" w:type="dxa"/>
            <w:gridSpan w:val="2"/>
            <w:shd w:val="clear" w:color="auto" w:fill="FFFFFF" w:themeFill="background1"/>
          </w:tcPr>
          <w:p w14:paraId="2A367C6B" w14:textId="4830D9DC" w:rsidR="001C01AD" w:rsidRPr="00806D1E" w:rsidRDefault="001C01AD" w:rsidP="00D24BD4">
            <w:pPr>
              <w:tabs>
                <w:tab w:val="left" w:pos="1605"/>
              </w:tabs>
              <w:spacing w:before="120" w:after="120"/>
              <w:ind w:left="720" w:hanging="7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6C4B3F">
              <w:rPr>
                <w:rFonts w:ascii="Trebuchet MS" w:hAnsi="Trebuchet MS" w:cs="Arial"/>
                <w:sz w:val="20"/>
                <w:szCs w:val="20"/>
              </w:rPr>
              <w:t xml:space="preserve">Data </w:t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t>da realização:</w:t>
            </w:r>
            <w:r w:rsidR="00A04A59">
              <w:rPr>
                <w:rFonts w:ascii="Trebuchet MS" w:hAnsi="Trebuchet MS" w:cs="Arial"/>
                <w:sz w:val="20"/>
                <w:szCs w:val="20"/>
              </w:rPr>
              <w:t xml:space="preserve"> Período:</w:t>
            </w:r>
            <w:r w:rsidR="00D24BD4">
              <w:rPr>
                <w:rFonts w:ascii="Trebuchet MS" w:hAnsi="Trebuchet MS" w:cs="Arial"/>
                <w:sz w:val="20"/>
                <w:szCs w:val="20"/>
              </w:rPr>
              <w:t xml:space="preserve">  </w:t>
            </w:r>
            <w:sdt>
              <w:sdtPr>
                <w:rPr>
                  <w:rFonts w:ascii="Trebuchet MS" w:hAnsi="Trebuchet MS" w:cs="Arial"/>
                  <w:b/>
                  <w:sz w:val="20"/>
                  <w:szCs w:val="20"/>
                </w:rPr>
                <w:alias w:val="Período"/>
                <w:tag w:val="Período"/>
                <w:id w:val="-1970659253"/>
                <w:placeholder>
                  <w:docPart w:val="F6FF9EAF51634A238F65D05E12EF7ED3"/>
                </w:placeholder>
                <w:dropDownList>
                  <w:listItem w:value="Escolha um item."/>
                  <w:listItem w:displayText="1º" w:value="1º"/>
                  <w:listItem w:displayText="2º" w:value="2º"/>
                  <w:listItem w:displayText="3º" w:value="3º"/>
                  <w:listItem w:displayText="Ao longo do ano" w:value="Ao longo do ano"/>
                </w:dropDownList>
              </w:sdtPr>
              <w:sdtContent>
                <w:r w:rsidR="00B51283">
                  <w:rPr>
                    <w:rFonts w:ascii="Trebuchet MS" w:hAnsi="Trebuchet MS" w:cs="Arial"/>
                    <w:b/>
                    <w:sz w:val="20"/>
                    <w:szCs w:val="20"/>
                  </w:rPr>
                  <w:t>Ao longo do ano</w:t>
                </w:r>
              </w:sdtContent>
            </w:sdt>
            <w:r w:rsidR="00A04A59" w:rsidRPr="00D24BD4">
              <w:rPr>
                <w:rFonts w:ascii="Trebuchet MS" w:hAnsi="Trebuchet MS" w:cs="Arial"/>
                <w:b/>
                <w:sz w:val="20"/>
                <w:szCs w:val="20"/>
              </w:rPr>
              <w:t xml:space="preserve">  </w:t>
            </w:r>
            <w:r w:rsidR="00D24BD4" w:rsidRPr="00D24BD4">
              <w:rPr>
                <w:rFonts w:ascii="Trebuchet MS" w:hAnsi="Trebuchet MS" w:cs="Arial"/>
                <w:b/>
                <w:sz w:val="20"/>
                <w:szCs w:val="20"/>
              </w:rPr>
              <w:t xml:space="preserve"> -</w:t>
            </w:r>
            <w:r w:rsidR="00D24BD4">
              <w:rPr>
                <w:rFonts w:ascii="Trebuchet MS" w:hAnsi="Trebuchet MS" w:cs="Arial"/>
                <w:sz w:val="20"/>
                <w:szCs w:val="20"/>
              </w:rPr>
              <w:t xml:space="preserve">   </w:t>
            </w:r>
            <w:r w:rsidR="00A04A59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="00D24BD4">
              <w:rPr>
                <w:rFonts w:ascii="Trebuchet MS" w:hAnsi="Trebuchet MS" w:cs="Arial"/>
                <w:sz w:val="20"/>
                <w:szCs w:val="20"/>
              </w:rPr>
              <w:t xml:space="preserve">Dia:  </w:t>
            </w:r>
            <w:sdt>
              <w:sdtPr>
                <w:rPr>
                  <w:rFonts w:ascii="Trebuchet MS" w:hAnsi="Trebuchet MS" w:cs="Arial"/>
                  <w:b/>
                  <w:sz w:val="20"/>
                  <w:szCs w:val="20"/>
                  <w:u w:val="single"/>
                </w:rPr>
                <w:id w:val="1028830986"/>
                <w:placeholder>
                  <w:docPart w:val="834A0080CAD343C38B4D4CA7A26DA5D8"/>
                </w:placeholder>
                <w:showingPlcHdr/>
                <w:date>
                  <w:dateFormat w:val="dd-MM-yyyy"/>
                  <w:lid w:val="pt-PT"/>
                  <w:storeMappedDataAs w:val="dateTime"/>
                  <w:calendar w:val="gregorian"/>
                </w:date>
              </w:sdtPr>
              <w:sdtContent>
                <w:r w:rsidR="00887756" w:rsidRPr="00D24BD4">
                  <w:rPr>
                    <w:rStyle w:val="TextodoMarcadordePosio"/>
                    <w:rFonts w:asciiTheme="minorHAnsi" w:hAnsiTheme="minorHAnsi"/>
                    <w:b/>
                    <w:sz w:val="22"/>
                    <w:shd w:val="clear" w:color="auto" w:fill="D9D9D9" w:themeFill="background1" w:themeFillShade="D9"/>
                  </w:rPr>
                  <w:t>Clique aqui para introduzir uma data.</w:t>
                </w:r>
              </w:sdtContent>
            </w:sdt>
            <w:r w:rsidRPr="00D24BD4"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  <w:r w:rsidR="00350439" w:rsidRPr="00806D1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2B1DE0" w:rsidRPr="00806D1E">
              <w:rPr>
                <w:rFonts w:ascii="Trebuchet MS" w:hAnsi="Trebuchet MS" w:cs="Arial"/>
                <w:sz w:val="20"/>
                <w:szCs w:val="20"/>
              </w:rPr>
              <w:instrText xml:space="preserve"> </w:instrText>
            </w:r>
            <w:bookmarkStart w:id="0" w:name="Texto30"/>
            <w:r w:rsidR="002B1DE0" w:rsidRPr="00806D1E">
              <w:rPr>
                <w:rFonts w:ascii="Trebuchet MS" w:hAnsi="Trebuchet MS" w:cs="Arial"/>
                <w:sz w:val="20"/>
                <w:szCs w:val="20"/>
              </w:rPr>
              <w:instrText xml:space="preserve">FORMTEXT </w:instrText>
            </w:r>
            <w:r w:rsidR="00000000">
              <w:rPr>
                <w:rFonts w:ascii="Trebuchet MS" w:hAnsi="Trebuchet MS" w:cs="Arial"/>
                <w:sz w:val="20"/>
                <w:szCs w:val="20"/>
              </w:rPr>
            </w:r>
            <w:r w:rsidR="00000000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350439" w:rsidRPr="00806D1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  <w:bookmarkEnd w:id="0"/>
          </w:p>
        </w:tc>
      </w:tr>
      <w:tr w:rsidR="00C3068C" w:rsidRPr="00806D1E" w14:paraId="32473648" w14:textId="77777777" w:rsidTr="00C3068C">
        <w:tc>
          <w:tcPr>
            <w:tcW w:w="609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C276019" w14:textId="08CB6A62" w:rsidR="00C3068C" w:rsidRDefault="00C3068C" w:rsidP="00701D01">
            <w:pPr>
              <w:tabs>
                <w:tab w:val="left" w:pos="1605"/>
              </w:tabs>
              <w:spacing w:before="120" w:after="120"/>
              <w:ind w:left="720" w:hanging="7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Destinatários</w:t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t xml:space="preserve">: </w:t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806D1E">
              <w:rPr>
                <w:rFonts w:ascii="Trebuchet MS" w:hAnsi="Trebuchet MS" w:cs="Arial"/>
                <w:sz w:val="20"/>
                <w:szCs w:val="20"/>
              </w:rPr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B51283" w:rsidRPr="00B51283">
              <w:rPr>
                <w:rFonts w:ascii="Trebuchet MS" w:hAnsi="Trebuchet MS" w:cs="Arial"/>
                <w:sz w:val="20"/>
                <w:szCs w:val="20"/>
              </w:rPr>
              <w:t>Educadores e crianças dos grupos 0B e 0C da EB Santa Cruz/Trindade.</w:t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  <w:tc>
          <w:tcPr>
            <w:tcW w:w="349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D9E704E" w14:textId="2F046535" w:rsidR="00C3068C" w:rsidRDefault="00C3068C" w:rsidP="00C3068C">
            <w:pPr>
              <w:tabs>
                <w:tab w:val="left" w:pos="1605"/>
              </w:tabs>
              <w:spacing w:before="120" w:after="1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Número de participantes</w:t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t xml:space="preserve">: </w:t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806D1E">
              <w:rPr>
                <w:rFonts w:ascii="Trebuchet MS" w:hAnsi="Trebuchet MS" w:cs="Arial"/>
                <w:sz w:val="20"/>
                <w:szCs w:val="20"/>
              </w:rPr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F5031E">
              <w:rPr>
                <w:rFonts w:ascii="Trebuchet MS" w:hAnsi="Trebuchet MS" w:cs="Arial"/>
                <w:sz w:val="20"/>
                <w:szCs w:val="20"/>
              </w:rPr>
              <w:t>43</w:t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1C01AD" w:rsidRPr="00806D1E" w14:paraId="47F9F0E4" w14:textId="77777777" w:rsidTr="00C938C4">
        <w:tc>
          <w:tcPr>
            <w:tcW w:w="9594" w:type="dxa"/>
            <w:gridSpan w:val="2"/>
            <w:shd w:val="clear" w:color="auto" w:fill="FFFFFF" w:themeFill="background1"/>
          </w:tcPr>
          <w:p w14:paraId="70FA28BE" w14:textId="1780FA47" w:rsidR="001C01AD" w:rsidRPr="00806D1E" w:rsidRDefault="00187A05" w:rsidP="000E660C">
            <w:pPr>
              <w:tabs>
                <w:tab w:val="left" w:pos="1605"/>
              </w:tabs>
              <w:spacing w:before="120" w:after="120"/>
              <w:ind w:left="720" w:hanging="7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Atividade proposta </w:t>
            </w:r>
            <w:r w:rsidR="00C947AA">
              <w:rPr>
                <w:rFonts w:ascii="Trebuchet MS" w:hAnsi="Trebuchet MS" w:cs="Arial"/>
                <w:sz w:val="20"/>
                <w:szCs w:val="20"/>
              </w:rPr>
              <w:t xml:space="preserve">no Conselho Pedagógico </w:t>
            </w:r>
            <w:proofErr w:type="gramStart"/>
            <w:r>
              <w:rPr>
                <w:rFonts w:ascii="Trebuchet MS" w:hAnsi="Trebuchet MS" w:cs="Arial"/>
                <w:sz w:val="20"/>
                <w:szCs w:val="20"/>
              </w:rPr>
              <w:t>por</w:t>
            </w:r>
            <w:r w:rsidR="00105B0E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="001C01AD" w:rsidRPr="00806D1E">
              <w:rPr>
                <w:rFonts w:ascii="Trebuchet MS" w:hAnsi="Trebuchet MS" w:cs="Arial"/>
                <w:sz w:val="20"/>
                <w:szCs w:val="20"/>
              </w:rPr>
              <w:t>:</w:t>
            </w:r>
            <w:proofErr w:type="gramEnd"/>
            <w:r w:rsidR="001C01AD" w:rsidRPr="00806D1E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="000E660C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E660C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="000E660C">
              <w:rPr>
                <w:rFonts w:ascii="Trebuchet MS" w:hAnsi="Trebuchet MS" w:cs="Arial"/>
                <w:sz w:val="20"/>
                <w:szCs w:val="20"/>
              </w:rPr>
            </w:r>
            <w:r w:rsidR="000E660C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B51283" w:rsidRPr="00B51283">
              <w:rPr>
                <w:rFonts w:ascii="Trebuchet MS" w:hAnsi="Trebuchet MS" w:cs="Arial"/>
                <w:sz w:val="20"/>
                <w:szCs w:val="20"/>
              </w:rPr>
              <w:t>Coordenador do Departamento de Ciências Experimentais.</w:t>
            </w:r>
            <w:r w:rsidR="000E660C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1C01AD" w:rsidRPr="00806D1E" w14:paraId="105A091F" w14:textId="77777777" w:rsidTr="00C938C4">
        <w:tc>
          <w:tcPr>
            <w:tcW w:w="9594" w:type="dxa"/>
            <w:gridSpan w:val="2"/>
            <w:shd w:val="clear" w:color="auto" w:fill="FFFFFF" w:themeFill="background1"/>
          </w:tcPr>
          <w:p w14:paraId="5A9B3C02" w14:textId="155EBA7C" w:rsidR="001C01AD" w:rsidRPr="00806D1E" w:rsidRDefault="00105B0E" w:rsidP="00214EA7">
            <w:pPr>
              <w:tabs>
                <w:tab w:val="left" w:pos="1605"/>
              </w:tabs>
              <w:spacing w:before="120" w:after="120"/>
              <w:ind w:left="720" w:hanging="7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Grupo</w:t>
            </w:r>
            <w:r w:rsidR="00214EA7">
              <w:rPr>
                <w:rFonts w:ascii="Trebuchet MS" w:hAnsi="Trebuchet MS" w:cs="Arial"/>
                <w:sz w:val="20"/>
                <w:szCs w:val="20"/>
              </w:rPr>
              <w:t xml:space="preserve">/professor 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responsável </w:t>
            </w:r>
            <w:r w:rsidR="00214EA7">
              <w:rPr>
                <w:rFonts w:ascii="Trebuchet MS" w:hAnsi="Trebuchet MS" w:cs="Arial"/>
                <w:sz w:val="20"/>
                <w:szCs w:val="20"/>
              </w:rPr>
              <w:t>pela atividade</w:t>
            </w:r>
            <w:r w:rsidR="001C01AD" w:rsidRPr="00806D1E">
              <w:rPr>
                <w:rFonts w:ascii="Trebuchet MS" w:hAnsi="Trebuchet MS" w:cs="Arial"/>
                <w:sz w:val="20"/>
                <w:szCs w:val="20"/>
              </w:rPr>
              <w:t xml:space="preserve">: </w:t>
            </w:r>
            <w:bookmarkStart w:id="1" w:name="Texto20"/>
            <w:r w:rsidR="00350439" w:rsidRPr="00806D1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="002B1DE0" w:rsidRPr="00806D1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="00350439" w:rsidRPr="00806D1E">
              <w:rPr>
                <w:rFonts w:ascii="Trebuchet MS" w:hAnsi="Trebuchet MS" w:cs="Arial"/>
                <w:sz w:val="20"/>
                <w:szCs w:val="20"/>
              </w:rPr>
            </w:r>
            <w:r w:rsidR="00350439" w:rsidRPr="00806D1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B51283" w:rsidRPr="00B51283">
              <w:rPr>
                <w:rFonts w:ascii="Trebuchet MS" w:hAnsi="Trebuchet MS" w:cs="Arial"/>
                <w:noProof/>
                <w:sz w:val="20"/>
                <w:szCs w:val="20"/>
              </w:rPr>
              <w:t>José Jorge Teixeira, Lígia Teixeira, Francisca Pires</w:t>
            </w:r>
            <w:r w:rsidR="00F5031E">
              <w:rPr>
                <w:rFonts w:ascii="Trebuchet MS" w:hAnsi="Trebuchet MS" w:cs="Arial"/>
                <w:noProof/>
                <w:sz w:val="20"/>
                <w:szCs w:val="20"/>
              </w:rPr>
              <w:t xml:space="preserve"> e</w:t>
            </w:r>
            <w:r w:rsidR="00B51283" w:rsidRPr="00B51283">
              <w:rPr>
                <w:rFonts w:ascii="Trebuchet MS" w:hAnsi="Trebuchet MS" w:cs="Arial"/>
                <w:noProof/>
                <w:sz w:val="20"/>
                <w:szCs w:val="20"/>
              </w:rPr>
              <w:t xml:space="preserve"> Laura Areias.</w:t>
            </w:r>
            <w:r w:rsidR="00350439" w:rsidRPr="00806D1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  <w:bookmarkEnd w:id="1"/>
          </w:p>
        </w:tc>
      </w:tr>
      <w:tr w:rsidR="006C4B3F" w:rsidRPr="00806D1E" w14:paraId="0C828ED1" w14:textId="77777777" w:rsidTr="00C938C4">
        <w:tc>
          <w:tcPr>
            <w:tcW w:w="9594" w:type="dxa"/>
            <w:gridSpan w:val="2"/>
            <w:shd w:val="clear" w:color="auto" w:fill="FFFFFF" w:themeFill="background1"/>
          </w:tcPr>
          <w:p w14:paraId="691CAF6B" w14:textId="3B0A429F" w:rsidR="006C4B3F" w:rsidRDefault="006C4B3F" w:rsidP="00214EA7">
            <w:pPr>
              <w:tabs>
                <w:tab w:val="left" w:pos="1605"/>
              </w:tabs>
              <w:spacing w:before="120" w:after="120"/>
              <w:ind w:left="720" w:hanging="7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bookmarkStart w:id="2" w:name="Texto15"/>
            <w:r w:rsidRPr="00806D1E">
              <w:rPr>
                <w:rFonts w:ascii="Trebuchet MS" w:hAnsi="Trebuchet MS" w:cs="Arial"/>
                <w:sz w:val="20"/>
                <w:szCs w:val="20"/>
              </w:rPr>
              <w:t xml:space="preserve">Relatório elaborado por: </w:t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806D1E">
              <w:rPr>
                <w:rFonts w:ascii="Trebuchet MS" w:hAnsi="Trebuchet MS" w:cs="Arial"/>
                <w:sz w:val="20"/>
                <w:szCs w:val="20"/>
              </w:rPr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B51283" w:rsidRPr="00B51283">
              <w:rPr>
                <w:rFonts w:ascii="Trebuchet MS" w:hAnsi="Trebuchet MS" w:cs="Arial"/>
                <w:sz w:val="20"/>
                <w:szCs w:val="20"/>
              </w:rPr>
              <w:t>José Jorge Teixeira</w:t>
            </w:r>
            <w:r w:rsidR="00B51283">
              <w:rPr>
                <w:rFonts w:ascii="Trebuchet MS" w:hAnsi="Trebuchet MS" w:cs="Arial"/>
                <w:sz w:val="20"/>
                <w:szCs w:val="20"/>
              </w:rPr>
              <w:t xml:space="preserve"> e</w:t>
            </w:r>
            <w:r w:rsidR="00B51283" w:rsidRPr="00B51283">
              <w:rPr>
                <w:rFonts w:ascii="Trebuchet MS" w:hAnsi="Trebuchet MS" w:cs="Arial"/>
                <w:sz w:val="20"/>
                <w:szCs w:val="20"/>
              </w:rPr>
              <w:t xml:space="preserve"> Lígia Teixeira</w:t>
            </w:r>
            <w:r w:rsidR="00B51283">
              <w:rPr>
                <w:rFonts w:ascii="Trebuchet MS" w:hAnsi="Trebuchet MS" w:cs="Arial"/>
                <w:sz w:val="20"/>
                <w:szCs w:val="20"/>
              </w:rPr>
              <w:t>.</w:t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  <w:bookmarkEnd w:id="2"/>
          </w:p>
        </w:tc>
      </w:tr>
      <w:tr w:rsidR="00105B0E" w:rsidRPr="00806D1E" w14:paraId="2818E825" w14:textId="77777777" w:rsidTr="00C938C4">
        <w:tc>
          <w:tcPr>
            <w:tcW w:w="9594" w:type="dxa"/>
            <w:gridSpan w:val="2"/>
            <w:shd w:val="clear" w:color="auto" w:fill="FFFFFF" w:themeFill="background1"/>
          </w:tcPr>
          <w:p w14:paraId="07AD8D78" w14:textId="14A793B9" w:rsidR="00105B0E" w:rsidRPr="00806D1E" w:rsidRDefault="00105B0E" w:rsidP="00D24BD4">
            <w:pPr>
              <w:tabs>
                <w:tab w:val="left" w:pos="1605"/>
              </w:tabs>
              <w:spacing w:before="120" w:after="1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Recursos usados foram:</w:t>
            </w:r>
            <w:r w:rsidR="00D24BD4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Trebuchet MS" w:hAnsi="Trebuchet MS" w:cs="Arial"/>
                  <w:b/>
                  <w:sz w:val="20"/>
                  <w:szCs w:val="20"/>
                </w:rPr>
                <w:id w:val="786324703"/>
                <w:placeholder>
                  <w:docPart w:val="F6FF9EAF51634A238F65D05E12EF7ED3"/>
                </w:placeholder>
                <w:dropDownList>
                  <w:listItem w:value="Escolha um item."/>
                  <w:listItem w:displayText="Suficientes" w:value="Suficientes"/>
                  <w:listItem w:displayText="Insuficientes" w:value="Insuficientes"/>
                </w:dropDownList>
              </w:sdtPr>
              <w:sdtEndPr>
                <w:rPr>
                  <w:b w:val="0"/>
                </w:rPr>
              </w:sdtEndPr>
              <w:sdtContent>
                <w:r w:rsidR="00B51283">
                  <w:rPr>
                    <w:rFonts w:ascii="Trebuchet MS" w:hAnsi="Trebuchet MS" w:cs="Arial"/>
                    <w:b/>
                    <w:sz w:val="20"/>
                    <w:szCs w:val="20"/>
                  </w:rPr>
                  <w:t>Suficientes</w:t>
                </w:r>
              </w:sdtContent>
            </w:sdt>
          </w:p>
        </w:tc>
      </w:tr>
      <w:tr w:rsidR="006C4B3F" w:rsidRPr="00806D1E" w14:paraId="226C76E6" w14:textId="77777777" w:rsidTr="00C938C4">
        <w:tc>
          <w:tcPr>
            <w:tcW w:w="9594" w:type="dxa"/>
            <w:gridSpan w:val="2"/>
            <w:shd w:val="clear" w:color="auto" w:fill="FFFFFF" w:themeFill="background1"/>
          </w:tcPr>
          <w:p w14:paraId="5E8EAC14" w14:textId="18394CBF" w:rsidR="006C4B3F" w:rsidRDefault="006C4B3F" w:rsidP="00D24BD4">
            <w:pPr>
              <w:tabs>
                <w:tab w:val="left" w:pos="1605"/>
              </w:tabs>
              <w:spacing w:before="120" w:after="120"/>
              <w:ind w:left="720" w:hanging="7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Os objetivos foram atingidos:</w:t>
            </w:r>
            <w:r w:rsidR="00D24BD4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Trebuchet MS" w:hAnsi="Trebuchet MS" w:cs="Arial"/>
                  <w:b/>
                  <w:sz w:val="20"/>
                  <w:szCs w:val="20"/>
                </w:rPr>
                <w:id w:val="816612322"/>
                <w:placeholder>
                  <w:docPart w:val="F6FF9EAF51634A238F65D05E12EF7ED3"/>
                </w:placeholder>
                <w:dropDownList>
                  <w:listItem w:value="Escolha um item."/>
                  <w:listItem w:displayText="Sim" w:value="Sim"/>
                  <w:listItem w:displayText="Parcialmente" w:value="Parcialmente"/>
                  <w:listItem w:displayText="Não" w:value="Não"/>
                </w:dropDownList>
              </w:sdtPr>
              <w:sdtContent>
                <w:r w:rsidR="00B51283">
                  <w:rPr>
                    <w:rFonts w:ascii="Trebuchet MS" w:hAnsi="Trebuchet MS" w:cs="Arial"/>
                    <w:b/>
                    <w:sz w:val="20"/>
                    <w:szCs w:val="20"/>
                  </w:rPr>
                  <w:t>Sim</w:t>
                </w:r>
              </w:sdtContent>
            </w:sdt>
          </w:p>
        </w:tc>
      </w:tr>
      <w:tr w:rsidR="00B7365A" w:rsidRPr="00806D1E" w14:paraId="23E9DAC4" w14:textId="77777777" w:rsidTr="00C938C4">
        <w:tc>
          <w:tcPr>
            <w:tcW w:w="9594" w:type="dxa"/>
            <w:gridSpan w:val="2"/>
            <w:shd w:val="clear" w:color="auto" w:fill="FFFFFF" w:themeFill="background1"/>
          </w:tcPr>
          <w:p w14:paraId="415E96E7" w14:textId="77777777" w:rsidR="00B51283" w:rsidRDefault="004C0FAA" w:rsidP="00B51283">
            <w:pPr>
              <w:tabs>
                <w:tab w:val="left" w:pos="1605"/>
              </w:tabs>
              <w:spacing w:before="120" w:after="120"/>
              <w:ind w:left="720" w:hanging="7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Aspe</w:t>
            </w:r>
            <w:r w:rsidR="00187A05">
              <w:rPr>
                <w:rFonts w:ascii="Trebuchet MS" w:hAnsi="Trebuchet MS" w:cs="Arial"/>
                <w:sz w:val="20"/>
                <w:szCs w:val="20"/>
              </w:rPr>
              <w:t>tos positivos</w:t>
            </w:r>
            <w:r w:rsidR="00B7365A" w:rsidRPr="00806D1E">
              <w:rPr>
                <w:rFonts w:ascii="Trebuchet MS" w:hAnsi="Trebuchet MS" w:cs="Arial"/>
                <w:sz w:val="20"/>
                <w:szCs w:val="20"/>
              </w:rPr>
              <w:t xml:space="preserve">: </w:t>
            </w:r>
            <w:bookmarkStart w:id="3" w:name="Texto23"/>
            <w:r w:rsidR="00350439" w:rsidRPr="00806D1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="00B7365A" w:rsidRPr="00806D1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="00350439" w:rsidRPr="00806D1E">
              <w:rPr>
                <w:rFonts w:ascii="Trebuchet MS" w:hAnsi="Trebuchet MS" w:cs="Arial"/>
                <w:sz w:val="20"/>
                <w:szCs w:val="20"/>
              </w:rPr>
            </w:r>
            <w:r w:rsidR="00350439" w:rsidRPr="00806D1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</w:p>
          <w:p w14:paraId="1451D1FF" w14:textId="40EC0CF0" w:rsidR="00B51283" w:rsidRPr="00B51283" w:rsidRDefault="00B51283" w:rsidP="00B51283">
            <w:pPr>
              <w:tabs>
                <w:tab w:val="left" w:pos="1605"/>
              </w:tabs>
              <w:spacing w:before="120" w:after="120"/>
              <w:ind w:left="720" w:hanging="7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B51283">
              <w:rPr>
                <w:rFonts w:ascii="Trebuchet MS" w:hAnsi="Trebuchet MS" w:cs="Arial"/>
                <w:sz w:val="20"/>
                <w:szCs w:val="20"/>
              </w:rPr>
              <w:t>Melhoria dos resultados d</w:t>
            </w:r>
            <w:r w:rsidR="00F5031E">
              <w:rPr>
                <w:rFonts w:ascii="Trebuchet MS" w:hAnsi="Trebuchet MS" w:cs="Arial"/>
                <w:sz w:val="20"/>
                <w:szCs w:val="20"/>
              </w:rPr>
              <w:t>as crianças</w:t>
            </w:r>
            <w:r w:rsidRPr="00B51283">
              <w:rPr>
                <w:rFonts w:ascii="Trebuchet MS" w:hAnsi="Trebuchet MS" w:cs="Arial"/>
                <w:sz w:val="20"/>
                <w:szCs w:val="20"/>
              </w:rPr>
              <w:t>.</w:t>
            </w:r>
          </w:p>
          <w:p w14:paraId="21F1DFF5" w14:textId="77777777" w:rsidR="00B51283" w:rsidRPr="00B51283" w:rsidRDefault="00B51283" w:rsidP="00B51283">
            <w:pPr>
              <w:tabs>
                <w:tab w:val="left" w:pos="1605"/>
              </w:tabs>
              <w:spacing w:before="120" w:after="120"/>
              <w:ind w:left="720" w:hanging="7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B51283">
              <w:rPr>
                <w:rFonts w:ascii="Trebuchet MS" w:hAnsi="Trebuchet MS" w:cs="Arial"/>
                <w:sz w:val="20"/>
                <w:szCs w:val="20"/>
              </w:rPr>
              <w:t>Promoção da articulação horizontal e vertical de conteúdos.</w:t>
            </w:r>
          </w:p>
          <w:p w14:paraId="572975F2" w14:textId="1504E8BD" w:rsidR="00B51283" w:rsidRPr="00B51283" w:rsidRDefault="00B51283" w:rsidP="00B51283">
            <w:pPr>
              <w:tabs>
                <w:tab w:val="left" w:pos="1605"/>
              </w:tabs>
              <w:spacing w:before="120" w:after="120"/>
              <w:ind w:left="720" w:hanging="7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B51283">
              <w:rPr>
                <w:rFonts w:ascii="Trebuchet MS" w:hAnsi="Trebuchet MS" w:cs="Arial"/>
                <w:sz w:val="20"/>
                <w:szCs w:val="20"/>
              </w:rPr>
              <w:t xml:space="preserve">Promoção do trabalho colaborativo entre professores, </w:t>
            </w:r>
            <w:r w:rsidR="00F5031E">
              <w:rPr>
                <w:rFonts w:ascii="Trebuchet MS" w:hAnsi="Trebuchet MS" w:cs="Arial"/>
                <w:sz w:val="20"/>
                <w:szCs w:val="20"/>
              </w:rPr>
              <w:t>crianças e famílias</w:t>
            </w:r>
            <w:r w:rsidRPr="00B51283">
              <w:rPr>
                <w:rFonts w:ascii="Trebuchet MS" w:hAnsi="Trebuchet MS" w:cs="Arial"/>
                <w:sz w:val="20"/>
                <w:szCs w:val="20"/>
              </w:rPr>
              <w:t>.</w:t>
            </w:r>
          </w:p>
          <w:p w14:paraId="6C9EAABD" w14:textId="77777777" w:rsidR="00B51283" w:rsidRPr="00B51283" w:rsidRDefault="00B51283" w:rsidP="00B51283">
            <w:pPr>
              <w:tabs>
                <w:tab w:val="left" w:pos="1605"/>
              </w:tabs>
              <w:spacing w:before="120" w:after="120"/>
              <w:ind w:left="720" w:hanging="7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B51283">
              <w:rPr>
                <w:rFonts w:ascii="Trebuchet MS" w:hAnsi="Trebuchet MS" w:cs="Arial"/>
                <w:sz w:val="20"/>
                <w:szCs w:val="20"/>
              </w:rPr>
              <w:t>Desenvolvimento de metodologias ativas (de projeto e STEM).</w:t>
            </w:r>
          </w:p>
          <w:p w14:paraId="5C94DE10" w14:textId="77777777" w:rsidR="00B51283" w:rsidRPr="00B51283" w:rsidRDefault="00B51283" w:rsidP="00B51283">
            <w:pPr>
              <w:tabs>
                <w:tab w:val="left" w:pos="1605"/>
              </w:tabs>
              <w:spacing w:before="120" w:after="120"/>
              <w:ind w:left="720" w:hanging="7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B51283">
              <w:rPr>
                <w:rFonts w:ascii="Trebuchet MS" w:hAnsi="Trebuchet MS" w:cs="Arial"/>
                <w:sz w:val="20"/>
                <w:szCs w:val="20"/>
              </w:rPr>
              <w:t>Apresentação de atividades para a comunicação social.</w:t>
            </w:r>
          </w:p>
          <w:p w14:paraId="361A2428" w14:textId="1C0017D8" w:rsidR="00B7365A" w:rsidRPr="00806D1E" w:rsidRDefault="00823DF4" w:rsidP="00B51283">
            <w:pPr>
              <w:tabs>
                <w:tab w:val="left" w:pos="1605"/>
              </w:tabs>
              <w:spacing w:before="120" w:after="120"/>
              <w:ind w:left="720" w:hanging="7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Promoção de comportamentos de preocupação com a conservação da natureza e respeito pelo ambiente</w:t>
            </w:r>
            <w:r w:rsidR="00B51283" w:rsidRPr="00B51283">
              <w:rPr>
                <w:rFonts w:ascii="Trebuchet MS" w:hAnsi="Trebuchet MS" w:cs="Arial"/>
                <w:sz w:val="20"/>
                <w:szCs w:val="20"/>
              </w:rPr>
              <w:t>.</w:t>
            </w:r>
            <w:r w:rsidR="00350439" w:rsidRPr="00806D1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B7365A" w:rsidRPr="00806D1E" w14:paraId="373F1229" w14:textId="77777777" w:rsidTr="00C938C4">
        <w:tc>
          <w:tcPr>
            <w:tcW w:w="9594" w:type="dxa"/>
            <w:gridSpan w:val="2"/>
            <w:shd w:val="clear" w:color="auto" w:fill="FFFFFF" w:themeFill="background1"/>
          </w:tcPr>
          <w:p w14:paraId="5D7A4893" w14:textId="77777777" w:rsidR="00B7365A" w:rsidRPr="00806D1E" w:rsidRDefault="004C0FAA" w:rsidP="00794BF0">
            <w:pPr>
              <w:tabs>
                <w:tab w:val="left" w:pos="1605"/>
              </w:tabs>
              <w:spacing w:before="120" w:after="120"/>
              <w:ind w:left="720" w:hanging="7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Aspe</w:t>
            </w:r>
            <w:r w:rsidR="00187A05">
              <w:rPr>
                <w:rFonts w:ascii="Trebuchet MS" w:hAnsi="Trebuchet MS" w:cs="Arial"/>
                <w:sz w:val="20"/>
                <w:szCs w:val="20"/>
              </w:rPr>
              <w:t>tos negativos</w:t>
            </w:r>
            <w:r w:rsidR="004E33D2">
              <w:rPr>
                <w:rFonts w:ascii="Trebuchet MS" w:hAnsi="Trebuchet MS" w:cs="Arial"/>
                <w:sz w:val="20"/>
                <w:szCs w:val="20"/>
              </w:rPr>
              <w:t>/constrangimentos</w:t>
            </w:r>
            <w:r w:rsidR="00B7365A" w:rsidRPr="00806D1E">
              <w:rPr>
                <w:rFonts w:ascii="Trebuchet MS" w:hAnsi="Trebuchet MS" w:cs="Arial"/>
                <w:sz w:val="20"/>
                <w:szCs w:val="20"/>
              </w:rPr>
              <w:t xml:space="preserve">: </w:t>
            </w:r>
            <w:bookmarkStart w:id="4" w:name="Texto24"/>
            <w:r w:rsidR="00350439" w:rsidRPr="00806D1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r w:rsidR="00B7365A" w:rsidRPr="00806D1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="00350439" w:rsidRPr="00806D1E">
              <w:rPr>
                <w:rFonts w:ascii="Trebuchet MS" w:hAnsi="Trebuchet MS" w:cs="Arial"/>
                <w:sz w:val="20"/>
                <w:szCs w:val="20"/>
              </w:rPr>
            </w:r>
            <w:r w:rsidR="00350439" w:rsidRPr="00806D1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794BF0">
              <w:rPr>
                <w:rFonts w:ascii="Trebuchet MS" w:hAnsi="Trebuchet MS" w:cs="Arial"/>
                <w:sz w:val="20"/>
                <w:szCs w:val="20"/>
              </w:rPr>
              <w:t> </w:t>
            </w:r>
            <w:r w:rsidR="00794BF0">
              <w:rPr>
                <w:rFonts w:ascii="Trebuchet MS" w:hAnsi="Trebuchet MS" w:cs="Arial"/>
                <w:sz w:val="20"/>
                <w:szCs w:val="20"/>
              </w:rPr>
              <w:t> </w:t>
            </w:r>
            <w:r w:rsidR="00794BF0">
              <w:rPr>
                <w:rFonts w:ascii="Trebuchet MS" w:hAnsi="Trebuchet MS" w:cs="Arial"/>
                <w:sz w:val="20"/>
                <w:szCs w:val="20"/>
              </w:rPr>
              <w:t> </w:t>
            </w:r>
            <w:r w:rsidR="00794BF0">
              <w:rPr>
                <w:rFonts w:ascii="Trebuchet MS" w:hAnsi="Trebuchet MS" w:cs="Arial"/>
                <w:sz w:val="20"/>
                <w:szCs w:val="20"/>
              </w:rPr>
              <w:t> </w:t>
            </w:r>
            <w:r w:rsidR="00794BF0">
              <w:rPr>
                <w:rFonts w:ascii="Trebuchet MS" w:hAnsi="Trebuchet MS" w:cs="Arial"/>
                <w:sz w:val="20"/>
                <w:szCs w:val="20"/>
              </w:rPr>
              <w:t> </w:t>
            </w:r>
            <w:r w:rsidR="00350439" w:rsidRPr="00806D1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  <w:bookmarkEnd w:id="4"/>
          </w:p>
        </w:tc>
      </w:tr>
      <w:tr w:rsidR="00B7365A" w:rsidRPr="00806D1E" w14:paraId="383421F1" w14:textId="77777777" w:rsidTr="00C938C4">
        <w:tc>
          <w:tcPr>
            <w:tcW w:w="9594" w:type="dxa"/>
            <w:gridSpan w:val="2"/>
            <w:shd w:val="clear" w:color="auto" w:fill="FFFFFF" w:themeFill="background1"/>
          </w:tcPr>
          <w:p w14:paraId="09A871CF" w14:textId="72461778" w:rsidR="00EB1F43" w:rsidRDefault="00EB1F43" w:rsidP="001838AE">
            <w:pPr>
              <w:tabs>
                <w:tab w:val="left" w:pos="1605"/>
              </w:tabs>
              <w:spacing w:before="120" w:after="120"/>
              <w:ind w:left="720" w:hanging="7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Interesse na </w:t>
            </w:r>
            <w:r w:rsidR="00C938C4">
              <w:rPr>
                <w:rFonts w:ascii="Trebuchet MS" w:hAnsi="Trebuchet MS" w:cs="Arial"/>
                <w:sz w:val="20"/>
                <w:szCs w:val="20"/>
              </w:rPr>
              <w:t>continuidade</w:t>
            </w:r>
            <w:r w:rsidR="004C0FAA">
              <w:rPr>
                <w:rFonts w:ascii="Trebuchet MS" w:hAnsi="Trebuchet MS" w:cs="Arial"/>
                <w:sz w:val="20"/>
                <w:szCs w:val="20"/>
              </w:rPr>
              <w:t xml:space="preserve"> da a</w:t>
            </w:r>
            <w:r w:rsidR="00B7365A" w:rsidRPr="00806D1E">
              <w:rPr>
                <w:rFonts w:ascii="Trebuchet MS" w:hAnsi="Trebuchet MS" w:cs="Arial"/>
                <w:sz w:val="20"/>
                <w:szCs w:val="20"/>
              </w:rPr>
              <w:t>tividade:</w:t>
            </w:r>
            <w:r w:rsidR="00D24BD4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Trebuchet MS" w:hAnsi="Trebuchet MS" w:cs="Arial"/>
                  <w:b/>
                  <w:sz w:val="20"/>
                  <w:szCs w:val="20"/>
                </w:rPr>
                <w:id w:val="751015776"/>
                <w:placeholder>
                  <w:docPart w:val="F6FF9EAF51634A238F65D05E12EF7ED3"/>
                </w:placeholder>
                <w:dropDownList>
                  <w:listItem w:value="Escolha um item."/>
                  <w:listItem w:displayText="Sim" w:value="Sim"/>
                  <w:listItem w:displayText="Não" w:value="Não"/>
                </w:dropDownList>
              </w:sdtPr>
              <w:sdtContent>
                <w:r w:rsidR="00B51283">
                  <w:rPr>
                    <w:rFonts w:ascii="Trebuchet MS" w:hAnsi="Trebuchet MS" w:cs="Arial"/>
                    <w:b/>
                    <w:sz w:val="20"/>
                    <w:szCs w:val="20"/>
                  </w:rPr>
                  <w:t>Sim</w:t>
                </w:r>
              </w:sdtContent>
            </w:sdt>
            <w:r w:rsidR="00B7365A" w:rsidRPr="00806D1E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</w:p>
          <w:p w14:paraId="1E22CD8B" w14:textId="77777777" w:rsidR="00B7365A" w:rsidRPr="00806D1E" w:rsidRDefault="00AC3496" w:rsidP="00AC3496">
            <w:pPr>
              <w:tabs>
                <w:tab w:val="left" w:pos="1605"/>
              </w:tabs>
              <w:spacing w:before="120" w:after="120"/>
              <w:ind w:left="720" w:hanging="7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        </w:t>
            </w:r>
            <w:r w:rsidR="00EB1F43">
              <w:rPr>
                <w:rFonts w:ascii="Trebuchet MS" w:hAnsi="Trebuchet MS" w:cs="Arial"/>
                <w:sz w:val="20"/>
                <w:szCs w:val="20"/>
              </w:rPr>
              <w:t xml:space="preserve"> Se respondeu não, qual o motivo:</w:t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Pr="00806D1E">
              <w:rPr>
                <w:rFonts w:ascii="Trebuchet MS" w:hAnsi="Trebuchet MS" w:cs="Arial"/>
                <w:sz w:val="20"/>
                <w:szCs w:val="20"/>
              </w:rPr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 w:cs="Arial"/>
                <w:sz w:val="20"/>
                <w:szCs w:val="20"/>
              </w:rPr>
              <w:t> </w:t>
            </w:r>
            <w:r>
              <w:rPr>
                <w:rFonts w:ascii="Trebuchet MS" w:hAnsi="Trebuchet MS" w:cs="Arial"/>
                <w:sz w:val="20"/>
                <w:szCs w:val="20"/>
              </w:rPr>
              <w:t> </w:t>
            </w:r>
            <w:r>
              <w:rPr>
                <w:rFonts w:ascii="Trebuchet MS" w:hAnsi="Trebuchet MS" w:cs="Arial"/>
                <w:sz w:val="20"/>
                <w:szCs w:val="20"/>
              </w:rPr>
              <w:t> </w:t>
            </w:r>
            <w:r>
              <w:rPr>
                <w:rFonts w:ascii="Trebuchet MS" w:hAnsi="Trebuchet MS" w:cs="Arial"/>
                <w:sz w:val="20"/>
                <w:szCs w:val="20"/>
              </w:rPr>
              <w:t> </w:t>
            </w:r>
            <w:r>
              <w:rPr>
                <w:rFonts w:ascii="Trebuchet MS" w:hAnsi="Trebuchet MS" w:cs="Arial"/>
                <w:sz w:val="20"/>
                <w:szCs w:val="20"/>
              </w:rPr>
              <w:t> </w:t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  <w:tr w:rsidR="00B7365A" w:rsidRPr="00806D1E" w14:paraId="7B2E2544" w14:textId="77777777" w:rsidTr="00C938C4">
        <w:tc>
          <w:tcPr>
            <w:tcW w:w="9594" w:type="dxa"/>
            <w:gridSpan w:val="2"/>
            <w:shd w:val="clear" w:color="auto" w:fill="FFFFFF" w:themeFill="background1"/>
          </w:tcPr>
          <w:p w14:paraId="4306E93A" w14:textId="77777777" w:rsidR="00B7365A" w:rsidRPr="00806D1E" w:rsidRDefault="00B7365A" w:rsidP="00794BF0">
            <w:pPr>
              <w:tabs>
                <w:tab w:val="left" w:pos="1605"/>
              </w:tabs>
              <w:spacing w:before="120" w:after="120"/>
              <w:ind w:left="720" w:hanging="72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806D1E">
              <w:rPr>
                <w:rFonts w:ascii="Trebuchet MS" w:hAnsi="Trebuchet MS" w:cs="Arial"/>
                <w:sz w:val="20"/>
                <w:szCs w:val="20"/>
              </w:rPr>
              <w:t>Observações</w:t>
            </w:r>
            <w:r w:rsidR="004E33D2">
              <w:rPr>
                <w:rFonts w:ascii="Trebuchet MS" w:hAnsi="Trebuchet MS" w:cs="Arial"/>
                <w:sz w:val="20"/>
                <w:szCs w:val="20"/>
              </w:rPr>
              <w:t>/Sugestões de melhoria</w:t>
            </w:r>
            <w:r w:rsidRPr="00806D1E">
              <w:rPr>
                <w:rFonts w:ascii="Trebuchet MS" w:hAnsi="Trebuchet MS" w:cs="Arial"/>
                <w:sz w:val="20"/>
                <w:szCs w:val="20"/>
              </w:rPr>
              <w:t>:</w:t>
            </w:r>
            <w:r w:rsidR="005C548B" w:rsidRPr="00806D1E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="00350439" w:rsidRPr="00806D1E">
              <w:rPr>
                <w:rFonts w:ascii="Trebuchet MS" w:hAnsi="Trebuchet MS" w:cs="Arial"/>
                <w:sz w:val="20"/>
                <w:szCs w:val="20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 w:rsidR="005C548B" w:rsidRPr="00806D1E">
              <w:rPr>
                <w:rFonts w:ascii="Trebuchet MS" w:hAnsi="Trebuchet MS" w:cs="Arial"/>
                <w:sz w:val="20"/>
                <w:szCs w:val="20"/>
              </w:rPr>
              <w:instrText xml:space="preserve"> FORMTEXT </w:instrText>
            </w:r>
            <w:r w:rsidR="00350439" w:rsidRPr="00806D1E">
              <w:rPr>
                <w:rFonts w:ascii="Trebuchet MS" w:hAnsi="Trebuchet MS" w:cs="Arial"/>
                <w:sz w:val="20"/>
                <w:szCs w:val="20"/>
              </w:rPr>
            </w:r>
            <w:r w:rsidR="00350439" w:rsidRPr="00806D1E">
              <w:rPr>
                <w:rFonts w:ascii="Trebuchet MS" w:hAnsi="Trebuchet MS" w:cs="Arial"/>
                <w:sz w:val="20"/>
                <w:szCs w:val="20"/>
              </w:rPr>
              <w:fldChar w:fldCharType="separate"/>
            </w:r>
            <w:r w:rsidR="00794BF0">
              <w:rPr>
                <w:rFonts w:ascii="Trebuchet MS" w:hAnsi="Trebuchet MS" w:cs="Arial"/>
                <w:sz w:val="20"/>
                <w:szCs w:val="20"/>
              </w:rPr>
              <w:t> </w:t>
            </w:r>
            <w:r w:rsidR="00794BF0">
              <w:rPr>
                <w:rFonts w:ascii="Trebuchet MS" w:hAnsi="Trebuchet MS" w:cs="Arial"/>
                <w:sz w:val="20"/>
                <w:szCs w:val="20"/>
              </w:rPr>
              <w:t> </w:t>
            </w:r>
            <w:r w:rsidR="00794BF0">
              <w:rPr>
                <w:rFonts w:ascii="Trebuchet MS" w:hAnsi="Trebuchet MS" w:cs="Arial"/>
                <w:sz w:val="20"/>
                <w:szCs w:val="20"/>
              </w:rPr>
              <w:t> </w:t>
            </w:r>
            <w:r w:rsidR="00794BF0">
              <w:rPr>
                <w:rFonts w:ascii="Trebuchet MS" w:hAnsi="Trebuchet MS" w:cs="Arial"/>
                <w:sz w:val="20"/>
                <w:szCs w:val="20"/>
              </w:rPr>
              <w:t> </w:t>
            </w:r>
            <w:r w:rsidR="00794BF0">
              <w:rPr>
                <w:rFonts w:ascii="Trebuchet MS" w:hAnsi="Trebuchet MS" w:cs="Arial"/>
                <w:sz w:val="20"/>
                <w:szCs w:val="20"/>
              </w:rPr>
              <w:t> </w:t>
            </w:r>
            <w:r w:rsidR="00350439" w:rsidRPr="00806D1E">
              <w:rPr>
                <w:rFonts w:ascii="Trebuchet MS" w:hAnsi="Trebuchet MS" w:cs="Arial"/>
                <w:sz w:val="20"/>
                <w:szCs w:val="20"/>
              </w:rPr>
              <w:fldChar w:fldCharType="end"/>
            </w:r>
          </w:p>
        </w:tc>
      </w:tr>
    </w:tbl>
    <w:p w14:paraId="3458A1AF" w14:textId="77777777" w:rsidR="00911A68" w:rsidRDefault="00911A68" w:rsidP="002B1DE0">
      <w:pPr>
        <w:spacing w:after="120" w:line="360" w:lineRule="auto"/>
        <w:rPr>
          <w:rFonts w:ascii="Trebuchet MS" w:hAnsi="Trebuchet MS" w:cs="Arial"/>
          <w:sz w:val="20"/>
          <w:szCs w:val="20"/>
          <w:u w:val="single"/>
        </w:rPr>
      </w:pPr>
    </w:p>
    <w:p w14:paraId="473F7357" w14:textId="56F6AB8C" w:rsidR="00FE6E8C" w:rsidRPr="00887756" w:rsidRDefault="008143AA" w:rsidP="00FE6E8C">
      <w:pPr>
        <w:spacing w:after="120" w:line="360" w:lineRule="auto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(</w:t>
      </w:r>
      <w:r w:rsidR="00887756" w:rsidRPr="008143AA">
        <w:rPr>
          <w:rFonts w:ascii="Arial" w:hAnsi="Arial" w:cs="Arial"/>
          <w:i/>
          <w:sz w:val="18"/>
        </w:rPr>
        <w:t xml:space="preserve">Data </w:t>
      </w:r>
      <w:r w:rsidRPr="008143AA">
        <w:rPr>
          <w:rFonts w:ascii="Arial" w:hAnsi="Arial" w:cs="Arial"/>
          <w:i/>
          <w:sz w:val="18"/>
        </w:rPr>
        <w:t>da avaliação</w:t>
      </w:r>
      <w:r>
        <w:rPr>
          <w:rFonts w:ascii="Arial" w:hAnsi="Arial" w:cs="Arial"/>
          <w:sz w:val="18"/>
        </w:rPr>
        <w:t xml:space="preserve">) </w:t>
      </w:r>
      <w:r w:rsidR="001838AE" w:rsidRPr="00003BF7">
        <w:rPr>
          <w:rFonts w:ascii="Arial" w:hAnsi="Arial" w:cs="Arial"/>
          <w:sz w:val="18"/>
        </w:rPr>
        <w:t xml:space="preserve">Agrupamento de Escolas </w:t>
      </w:r>
      <w:r w:rsidR="00C938C4">
        <w:rPr>
          <w:rFonts w:ascii="Arial" w:hAnsi="Arial" w:cs="Arial"/>
          <w:sz w:val="18"/>
        </w:rPr>
        <w:t>Dr. Júlio Martins</w:t>
      </w:r>
      <w:r w:rsidR="00B7365A" w:rsidRPr="00003BF7">
        <w:rPr>
          <w:rFonts w:ascii="Arial" w:hAnsi="Arial" w:cs="Arial"/>
          <w:sz w:val="18"/>
        </w:rPr>
        <w:t xml:space="preserve">, </w:t>
      </w:r>
      <w:sdt>
        <w:sdtPr>
          <w:rPr>
            <w:rFonts w:ascii="Trebuchet MS" w:hAnsi="Trebuchet MS" w:cs="Arial"/>
            <w:sz w:val="20"/>
            <w:szCs w:val="20"/>
            <w:u w:val="single"/>
          </w:rPr>
          <w:id w:val="2140835190"/>
          <w:placeholder>
            <w:docPart w:val="71B984F9A3924EFB80A5671C7748B99A"/>
          </w:placeholder>
          <w:date w:fullDate="2023-05-31T00:00:00Z">
            <w:dateFormat w:val="dd-MM-yyyy"/>
            <w:lid w:val="pt-PT"/>
            <w:storeMappedDataAs w:val="dateTime"/>
            <w:calendar w:val="gregorian"/>
          </w:date>
        </w:sdtPr>
        <w:sdtContent>
          <w:r w:rsidR="00B51283">
            <w:rPr>
              <w:rFonts w:ascii="Trebuchet MS" w:hAnsi="Trebuchet MS" w:cs="Arial"/>
              <w:sz w:val="20"/>
              <w:szCs w:val="20"/>
              <w:u w:val="single"/>
            </w:rPr>
            <w:t>31-05-2023</w:t>
          </w:r>
        </w:sdtContent>
      </w:sdt>
    </w:p>
    <w:p w14:paraId="6838B65B" w14:textId="77777777" w:rsidR="00003BF7" w:rsidRDefault="00003BF7" w:rsidP="00B7365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</w:rPr>
      </w:pP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2"/>
        <w:gridCol w:w="4770"/>
      </w:tblGrid>
      <w:tr w:rsidR="00003BF7" w14:paraId="331BC0ED" w14:textId="77777777" w:rsidTr="00003BF7">
        <w:trPr>
          <w:jc w:val="center"/>
        </w:trPr>
        <w:tc>
          <w:tcPr>
            <w:tcW w:w="4851" w:type="dxa"/>
          </w:tcPr>
          <w:p w14:paraId="62B8B485" w14:textId="77777777" w:rsidR="00003BF7" w:rsidRPr="00003BF7" w:rsidRDefault="00003BF7" w:rsidP="00003B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</w:rPr>
            </w:pPr>
            <w:r w:rsidRPr="00003BF7">
              <w:rPr>
                <w:rFonts w:ascii="Arial" w:hAnsi="Arial" w:cs="Arial"/>
                <w:sz w:val="16"/>
              </w:rPr>
              <w:t>O Responsável pela Atividade</w:t>
            </w:r>
          </w:p>
          <w:p w14:paraId="62F24EFF" w14:textId="77777777" w:rsidR="00003BF7" w:rsidRDefault="00003BF7" w:rsidP="00003B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8"/>
                <w:szCs w:val="20"/>
              </w:rPr>
            </w:pPr>
          </w:p>
          <w:p w14:paraId="04CD7012" w14:textId="77777777" w:rsidR="00003BF7" w:rsidRDefault="00003BF7" w:rsidP="00003B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8"/>
                <w:szCs w:val="20"/>
              </w:rPr>
            </w:pPr>
          </w:p>
          <w:p w14:paraId="58511770" w14:textId="77777777" w:rsidR="00003BF7" w:rsidRDefault="00003BF7" w:rsidP="00003B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8"/>
                <w:szCs w:val="20"/>
              </w:rPr>
            </w:pPr>
          </w:p>
          <w:p w14:paraId="39FD06AB" w14:textId="77777777" w:rsidR="00003BF7" w:rsidRDefault="00003BF7" w:rsidP="00003B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8"/>
                <w:szCs w:val="20"/>
              </w:rPr>
            </w:pPr>
            <w:r>
              <w:rPr>
                <w:rFonts w:ascii="Arial" w:hAnsi="Arial" w:cs="Arial"/>
                <w:sz w:val="8"/>
                <w:szCs w:val="20"/>
              </w:rPr>
              <w:t>_______________________________________________________________________</w:t>
            </w:r>
          </w:p>
          <w:p w14:paraId="3AF5A5F0" w14:textId="4A95E726" w:rsidR="00003BF7" w:rsidRPr="00940B33" w:rsidRDefault="00003BF7" w:rsidP="00940B3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940B33">
              <w:rPr>
                <w:rFonts w:asciiTheme="minorHAnsi" w:hAnsiTheme="minorHAnsi" w:cs="Arial"/>
                <w:sz w:val="20"/>
                <w:szCs w:val="20"/>
              </w:rPr>
              <w:t>(</w:t>
            </w:r>
            <w:r w:rsidR="00486942" w:rsidRPr="00940B33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C947AA" w:rsidRPr="00C577C9">
              <w:rPr>
                <w:rFonts w:asciiTheme="minorHAnsi" w:hAnsiTheme="minorHAnsi" w:cs="Arial"/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947AA" w:rsidRPr="00C577C9">
              <w:rPr>
                <w:rFonts w:asciiTheme="minorHAnsi" w:hAnsiTheme="minorHAnsi" w:cs="Arial"/>
                <w:sz w:val="22"/>
                <w:szCs w:val="20"/>
              </w:rPr>
              <w:instrText xml:space="preserve"> FORMTEXT </w:instrText>
            </w:r>
            <w:r w:rsidR="00C947AA" w:rsidRPr="00C577C9">
              <w:rPr>
                <w:rFonts w:asciiTheme="minorHAnsi" w:hAnsiTheme="minorHAnsi" w:cs="Arial"/>
                <w:sz w:val="22"/>
                <w:szCs w:val="20"/>
              </w:rPr>
            </w:r>
            <w:r w:rsidR="00C947AA" w:rsidRPr="00C577C9">
              <w:rPr>
                <w:rFonts w:asciiTheme="minorHAnsi" w:hAnsiTheme="minorHAnsi" w:cs="Arial"/>
                <w:sz w:val="22"/>
                <w:szCs w:val="20"/>
              </w:rPr>
              <w:fldChar w:fldCharType="separate"/>
            </w:r>
            <w:r w:rsidR="00B51283" w:rsidRPr="00B51283">
              <w:rPr>
                <w:rFonts w:asciiTheme="minorHAnsi" w:hAnsiTheme="minorHAnsi" w:cs="Arial"/>
                <w:noProof/>
                <w:sz w:val="22"/>
                <w:szCs w:val="20"/>
              </w:rPr>
              <w:t>José Jorge da Silva Teixeira</w:t>
            </w:r>
            <w:r w:rsidR="00C947AA" w:rsidRPr="00C577C9">
              <w:rPr>
                <w:rFonts w:asciiTheme="minorHAnsi" w:hAnsiTheme="minorHAnsi" w:cs="Arial"/>
                <w:sz w:val="22"/>
                <w:szCs w:val="20"/>
              </w:rPr>
              <w:fldChar w:fldCharType="end"/>
            </w:r>
            <w:r w:rsidRPr="00940B33">
              <w:rPr>
                <w:rFonts w:asciiTheme="minorHAnsi" w:hAnsiTheme="minorHAnsi" w:cs="Arial"/>
                <w:sz w:val="20"/>
                <w:szCs w:val="20"/>
              </w:rPr>
              <w:t>)</w:t>
            </w:r>
          </w:p>
        </w:tc>
        <w:tc>
          <w:tcPr>
            <w:tcW w:w="4851" w:type="dxa"/>
          </w:tcPr>
          <w:p w14:paraId="7CEBBD87" w14:textId="77777777" w:rsidR="00003BF7" w:rsidRPr="00003BF7" w:rsidRDefault="00003BF7" w:rsidP="00003B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6"/>
              </w:rPr>
            </w:pPr>
            <w:r w:rsidRPr="00003BF7">
              <w:rPr>
                <w:rFonts w:ascii="Arial" w:hAnsi="Arial" w:cs="Arial"/>
                <w:sz w:val="16"/>
              </w:rPr>
              <w:t xml:space="preserve">O Coordenador </w:t>
            </w:r>
            <w:r w:rsidR="00C938C4">
              <w:rPr>
                <w:rFonts w:ascii="Arial" w:hAnsi="Arial" w:cs="Arial"/>
                <w:sz w:val="16"/>
              </w:rPr>
              <w:t xml:space="preserve">de Projetos e </w:t>
            </w:r>
            <w:r w:rsidRPr="00003BF7">
              <w:rPr>
                <w:rFonts w:ascii="Arial" w:hAnsi="Arial" w:cs="Arial"/>
                <w:sz w:val="16"/>
              </w:rPr>
              <w:t>Atividades</w:t>
            </w:r>
          </w:p>
          <w:p w14:paraId="7AD2DFF9" w14:textId="77777777" w:rsidR="00003BF7" w:rsidRDefault="00003BF7" w:rsidP="00003B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</w:p>
          <w:p w14:paraId="06E73E15" w14:textId="77777777" w:rsidR="00003BF7" w:rsidRDefault="00003BF7" w:rsidP="00003B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__________________________</w:t>
            </w:r>
          </w:p>
          <w:p w14:paraId="70457162" w14:textId="77777777" w:rsidR="00003BF7" w:rsidRDefault="00003BF7" w:rsidP="00003B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947EA0">
              <w:rPr>
                <w:rFonts w:ascii="Arial" w:hAnsi="Arial" w:cs="Arial"/>
                <w:sz w:val="10"/>
                <w:szCs w:val="20"/>
              </w:rPr>
              <w:t>(</w:t>
            </w:r>
            <w:r w:rsidRPr="00947EA0">
              <w:rPr>
                <w:rFonts w:ascii="Arial" w:hAnsi="Arial" w:cs="Arial"/>
                <w:i/>
                <w:sz w:val="14"/>
              </w:rPr>
              <w:t>Francisco Peixeiro</w:t>
            </w:r>
            <w:r w:rsidRPr="00947EA0">
              <w:rPr>
                <w:rFonts w:ascii="Arial" w:hAnsi="Arial" w:cs="Arial"/>
                <w:sz w:val="10"/>
                <w:szCs w:val="20"/>
              </w:rPr>
              <w:t>)</w:t>
            </w:r>
          </w:p>
        </w:tc>
      </w:tr>
    </w:tbl>
    <w:p w14:paraId="4AC5158B" w14:textId="77777777" w:rsidR="00003BF7" w:rsidRPr="00003BF7" w:rsidRDefault="00003BF7" w:rsidP="00B7365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</w:rPr>
      </w:pPr>
    </w:p>
    <w:p w14:paraId="05D86059" w14:textId="77777777" w:rsidR="00B7365A" w:rsidRPr="00003BF7" w:rsidRDefault="00B7365A" w:rsidP="00B7365A">
      <w:pPr>
        <w:autoSpaceDE w:val="0"/>
        <w:autoSpaceDN w:val="0"/>
        <w:adjustRightInd w:val="0"/>
        <w:rPr>
          <w:rFonts w:ascii="Arial" w:hAnsi="Arial" w:cs="Arial"/>
          <w:sz w:val="18"/>
        </w:rPr>
      </w:pPr>
    </w:p>
    <w:p w14:paraId="58F4EA8E" w14:textId="77777777" w:rsidR="00B7365A" w:rsidRPr="00003BF7" w:rsidRDefault="00B7365A" w:rsidP="00B7365A">
      <w:pPr>
        <w:autoSpaceDE w:val="0"/>
        <w:autoSpaceDN w:val="0"/>
        <w:adjustRightInd w:val="0"/>
        <w:rPr>
          <w:rFonts w:ascii="Arial" w:hAnsi="Arial" w:cs="Arial"/>
          <w:sz w:val="12"/>
        </w:rPr>
      </w:pPr>
    </w:p>
    <w:p w14:paraId="46D73A94" w14:textId="77777777" w:rsidR="00B7365A" w:rsidRPr="00003BF7" w:rsidRDefault="00B7365A" w:rsidP="002B1DE0">
      <w:pPr>
        <w:spacing w:after="120" w:line="360" w:lineRule="auto"/>
        <w:rPr>
          <w:rFonts w:ascii="Arial" w:hAnsi="Arial" w:cs="Arial"/>
          <w:sz w:val="14"/>
          <w:szCs w:val="20"/>
          <w:u w:val="single"/>
        </w:rPr>
      </w:pPr>
    </w:p>
    <w:sectPr w:rsidR="00B7365A" w:rsidRPr="00003BF7" w:rsidSect="00887756">
      <w:headerReference w:type="default" r:id="rId8"/>
      <w:pgSz w:w="11906" w:h="16838"/>
      <w:pgMar w:top="426" w:right="926" w:bottom="18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FFD4D" w14:textId="77777777" w:rsidR="00D916CB" w:rsidRDefault="00D916CB" w:rsidP="00A04A59">
      <w:r>
        <w:separator/>
      </w:r>
    </w:p>
  </w:endnote>
  <w:endnote w:type="continuationSeparator" w:id="0">
    <w:p w14:paraId="36A25F3E" w14:textId="77777777" w:rsidR="00D916CB" w:rsidRDefault="00D916CB" w:rsidP="00A04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CA5B1" w14:textId="77777777" w:rsidR="00D916CB" w:rsidRDefault="00D916CB" w:rsidP="00A04A59">
      <w:r>
        <w:separator/>
      </w:r>
    </w:p>
  </w:footnote>
  <w:footnote w:type="continuationSeparator" w:id="0">
    <w:p w14:paraId="268F57F1" w14:textId="77777777" w:rsidR="00D916CB" w:rsidRDefault="00D916CB" w:rsidP="00A04A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66AB4" w14:textId="77777777" w:rsidR="00A04A59" w:rsidRDefault="00D24BD4">
    <w:pPr>
      <w:pStyle w:val="Cabealho"/>
    </w:pPr>
    <w:r>
      <w:rPr>
        <w:noProof/>
      </w:rPr>
      <w:drawing>
        <wp:inline distT="0" distB="0" distL="0" distR="0" wp14:anchorId="2E672377" wp14:editId="45C84759">
          <wp:extent cx="6071870" cy="833466"/>
          <wp:effectExtent l="0" t="0" r="5080" b="508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22-23 (novo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1870" cy="833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C7D18"/>
    <w:multiLevelType w:val="hybridMultilevel"/>
    <w:tmpl w:val="8C2E639E"/>
    <w:lvl w:ilvl="0" w:tplc="6FA44C0A">
      <w:start w:val="1"/>
      <w:numFmt w:val="bullet"/>
      <w:lvlText w:val=""/>
      <w:lvlJc w:val="left"/>
      <w:pPr>
        <w:tabs>
          <w:tab w:val="num" w:pos="821"/>
        </w:tabs>
        <w:ind w:left="708" w:firstLine="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 w16cid:durableId="1413354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C64"/>
    <w:rsid w:val="00003BF7"/>
    <w:rsid w:val="0003709D"/>
    <w:rsid w:val="00044C70"/>
    <w:rsid w:val="00044CCA"/>
    <w:rsid w:val="000539B0"/>
    <w:rsid w:val="000B73ED"/>
    <w:rsid w:val="000E660C"/>
    <w:rsid w:val="00105B0E"/>
    <w:rsid w:val="00122176"/>
    <w:rsid w:val="00160319"/>
    <w:rsid w:val="00165FC6"/>
    <w:rsid w:val="001838AE"/>
    <w:rsid w:val="00187A05"/>
    <w:rsid w:val="001C01AD"/>
    <w:rsid w:val="001E6D6F"/>
    <w:rsid w:val="00205BF2"/>
    <w:rsid w:val="00214EA7"/>
    <w:rsid w:val="00227621"/>
    <w:rsid w:val="0025039E"/>
    <w:rsid w:val="0025202A"/>
    <w:rsid w:val="002571EA"/>
    <w:rsid w:val="002B1DE0"/>
    <w:rsid w:val="003027E0"/>
    <w:rsid w:val="00305618"/>
    <w:rsid w:val="00337A9A"/>
    <w:rsid w:val="003449FD"/>
    <w:rsid w:val="00350439"/>
    <w:rsid w:val="00356A93"/>
    <w:rsid w:val="00393D44"/>
    <w:rsid w:val="003E63CB"/>
    <w:rsid w:val="004308D8"/>
    <w:rsid w:val="0043569D"/>
    <w:rsid w:val="00486942"/>
    <w:rsid w:val="004C0FAA"/>
    <w:rsid w:val="004E20AC"/>
    <w:rsid w:val="004E33D2"/>
    <w:rsid w:val="00546CB1"/>
    <w:rsid w:val="005C548B"/>
    <w:rsid w:val="005F0BC3"/>
    <w:rsid w:val="005F6CEC"/>
    <w:rsid w:val="0061516D"/>
    <w:rsid w:val="00650C45"/>
    <w:rsid w:val="00674B62"/>
    <w:rsid w:val="00695C26"/>
    <w:rsid w:val="006C4B3F"/>
    <w:rsid w:val="006C6791"/>
    <w:rsid w:val="00700124"/>
    <w:rsid w:val="00715712"/>
    <w:rsid w:val="00750B7A"/>
    <w:rsid w:val="00781040"/>
    <w:rsid w:val="00794BF0"/>
    <w:rsid w:val="007A72DB"/>
    <w:rsid w:val="007B3E5D"/>
    <w:rsid w:val="00806D1E"/>
    <w:rsid w:val="00811BB5"/>
    <w:rsid w:val="008143AA"/>
    <w:rsid w:val="00823DF4"/>
    <w:rsid w:val="00875850"/>
    <w:rsid w:val="00887756"/>
    <w:rsid w:val="008917F9"/>
    <w:rsid w:val="008B7A8F"/>
    <w:rsid w:val="008F3BEA"/>
    <w:rsid w:val="00911A68"/>
    <w:rsid w:val="00940B33"/>
    <w:rsid w:val="00947EA0"/>
    <w:rsid w:val="00965488"/>
    <w:rsid w:val="00965A8B"/>
    <w:rsid w:val="009D6BC4"/>
    <w:rsid w:val="009E1BF0"/>
    <w:rsid w:val="00A04A59"/>
    <w:rsid w:val="00AA009A"/>
    <w:rsid w:val="00AB736B"/>
    <w:rsid w:val="00AC3496"/>
    <w:rsid w:val="00B12C64"/>
    <w:rsid w:val="00B12F4E"/>
    <w:rsid w:val="00B51283"/>
    <w:rsid w:val="00B7365A"/>
    <w:rsid w:val="00BE44DF"/>
    <w:rsid w:val="00C275D5"/>
    <w:rsid w:val="00C3068C"/>
    <w:rsid w:val="00C577C9"/>
    <w:rsid w:val="00C90266"/>
    <w:rsid w:val="00C90BE6"/>
    <w:rsid w:val="00C938C4"/>
    <w:rsid w:val="00C947AA"/>
    <w:rsid w:val="00CB420B"/>
    <w:rsid w:val="00CD38B9"/>
    <w:rsid w:val="00D14016"/>
    <w:rsid w:val="00D24BD4"/>
    <w:rsid w:val="00D342FF"/>
    <w:rsid w:val="00D36A36"/>
    <w:rsid w:val="00D57BE7"/>
    <w:rsid w:val="00D90C8C"/>
    <w:rsid w:val="00D916CB"/>
    <w:rsid w:val="00D918AD"/>
    <w:rsid w:val="00D93A5D"/>
    <w:rsid w:val="00DD15E5"/>
    <w:rsid w:val="00DE03F1"/>
    <w:rsid w:val="00DE3403"/>
    <w:rsid w:val="00DE75C7"/>
    <w:rsid w:val="00E55EFE"/>
    <w:rsid w:val="00E72067"/>
    <w:rsid w:val="00EB1F43"/>
    <w:rsid w:val="00EB3EF4"/>
    <w:rsid w:val="00EB415A"/>
    <w:rsid w:val="00EB70EE"/>
    <w:rsid w:val="00EC0389"/>
    <w:rsid w:val="00EF5921"/>
    <w:rsid w:val="00F42EA4"/>
    <w:rsid w:val="00F5031E"/>
    <w:rsid w:val="00F822B6"/>
    <w:rsid w:val="00F97DDB"/>
    <w:rsid w:val="00FE6E8C"/>
    <w:rsid w:val="00FF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3063D5"/>
  <w15:docId w15:val="{8B08C28E-4FD2-43CD-BFE1-E85A0D1F3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00124"/>
    <w:rPr>
      <w:sz w:val="24"/>
      <w:szCs w:val="24"/>
    </w:rPr>
  </w:style>
  <w:style w:type="paragraph" w:styleId="Ttulo1">
    <w:name w:val="heading 1"/>
    <w:basedOn w:val="Normal"/>
    <w:next w:val="Normal"/>
    <w:qFormat/>
    <w:rsid w:val="002571EA"/>
    <w:pPr>
      <w:keepNext/>
      <w:jc w:val="center"/>
      <w:outlineLvl w:val="0"/>
    </w:pPr>
    <w:rPr>
      <w:rFonts w:ascii="Microsoft Sans Serif" w:hAnsi="Microsoft Sans Serif" w:cs="Microsoft Sans Serif"/>
      <w:b/>
      <w:bCs/>
      <w:sz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2571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794BF0"/>
    <w:rPr>
      <w:color w:val="808080"/>
    </w:rPr>
  </w:style>
  <w:style w:type="paragraph" w:styleId="Textodebalo">
    <w:name w:val="Balloon Text"/>
    <w:basedOn w:val="Normal"/>
    <w:link w:val="TextodebaloCarter"/>
    <w:rsid w:val="00794BF0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794BF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nhideWhenUsed/>
    <w:rsid w:val="00A04A59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rsid w:val="00A04A59"/>
    <w:rPr>
      <w:sz w:val="24"/>
      <w:szCs w:val="24"/>
    </w:rPr>
  </w:style>
  <w:style w:type="paragraph" w:styleId="Rodap">
    <w:name w:val="footer"/>
    <w:basedOn w:val="Normal"/>
    <w:link w:val="RodapCarter"/>
    <w:unhideWhenUsed/>
    <w:rsid w:val="00A04A59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A04A5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rge\Desktop\Clube%20Ci&#234;ncia%20Viva\Avalia&#231;&#227;o-de-atividade-2022-23(mod)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FF9EAF51634A238F65D05E12EF7E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C57121-A9CD-44E7-98A1-93B2C4017FAE}"/>
      </w:docPartPr>
      <w:docPartBody>
        <w:p w:rsidR="003071E3" w:rsidRDefault="00000000">
          <w:pPr>
            <w:pStyle w:val="F6FF9EAF51634A238F65D05E12EF7ED3"/>
          </w:pPr>
          <w:r w:rsidRPr="006177E2">
            <w:rPr>
              <w:rStyle w:val="TextodoMarcadordePosio"/>
            </w:rPr>
            <w:t>Escolha um item.</w:t>
          </w:r>
        </w:p>
      </w:docPartBody>
    </w:docPart>
    <w:docPart>
      <w:docPartPr>
        <w:name w:val="834A0080CAD343C38B4D4CA7A26DA5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D22EE4-3287-4101-9C0E-F4DDBD15B659}"/>
      </w:docPartPr>
      <w:docPartBody>
        <w:p w:rsidR="003071E3" w:rsidRDefault="00000000">
          <w:pPr>
            <w:pStyle w:val="834A0080CAD343C38B4D4CA7A26DA5D8"/>
          </w:pPr>
          <w:r w:rsidRPr="00D96989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71B984F9A3924EFB80A5671C7748B9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3F7A5B-B71D-4927-840F-E3AA684B2E5C}"/>
      </w:docPartPr>
      <w:docPartBody>
        <w:p w:rsidR="003071E3" w:rsidRDefault="00000000">
          <w:pPr>
            <w:pStyle w:val="71B984F9A3924EFB80A5671C7748B99A"/>
          </w:pPr>
          <w:r w:rsidRPr="00D96989">
            <w:rPr>
              <w:rStyle w:val="TextodoMarcadordePosio"/>
            </w:rPr>
            <w:t>Clique aqui para introduzir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148"/>
    <w:rsid w:val="00241148"/>
    <w:rsid w:val="002C5EA4"/>
    <w:rsid w:val="003071E3"/>
    <w:rsid w:val="0076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PT" w:eastAsia="pt-P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paragraph" w:customStyle="1" w:styleId="F6FF9EAF51634A238F65D05E12EF7ED3">
    <w:name w:val="F6FF9EAF51634A238F65D05E12EF7ED3"/>
  </w:style>
  <w:style w:type="paragraph" w:customStyle="1" w:styleId="834A0080CAD343C38B4D4CA7A26DA5D8">
    <w:name w:val="834A0080CAD343C38B4D4CA7A26DA5D8"/>
  </w:style>
  <w:style w:type="paragraph" w:customStyle="1" w:styleId="71B984F9A3924EFB80A5671C7748B99A">
    <w:name w:val="71B984F9A3924EFB80A5671C7748B9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7DDAB-4EF9-4660-AA47-E6123BEE4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Avaliação-de-atividade-2022-23(mod) (1)</Template>
  <TotalTime>8</TotalTime>
  <Pages>1</Pages>
  <Words>278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Jorge Teixeira</dc:creator>
  <cp:lastModifiedBy>José Jorge Teixeira</cp:lastModifiedBy>
  <cp:revision>4</cp:revision>
  <cp:lastPrinted>2007-11-05T14:39:00Z</cp:lastPrinted>
  <dcterms:created xsi:type="dcterms:W3CDTF">2023-05-16T08:49:00Z</dcterms:created>
  <dcterms:modified xsi:type="dcterms:W3CDTF">2023-05-16T16:29:00Z</dcterms:modified>
</cp:coreProperties>
</file>